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1E54" w:rsidRPr="00A34C96" w:rsidRDefault="001D1E54" w:rsidP="00BB343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34C9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Оголошується набір </w:t>
      </w:r>
    </w:p>
    <w:p w:rsidR="001D1E54" w:rsidRPr="00A34C96" w:rsidRDefault="001D1E54" w:rsidP="00BB343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34C96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 тренінговий курс з розвитку адвокатської майстерності</w:t>
      </w:r>
    </w:p>
    <w:p w:rsidR="001D1E54" w:rsidRPr="00BA376F" w:rsidRDefault="001D1E54" w:rsidP="00BB343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1E54" w:rsidRPr="00A34C96" w:rsidRDefault="001D1E54" w:rsidP="00BB343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A34C96">
        <w:rPr>
          <w:rFonts w:ascii="Times New Roman" w:hAnsi="Times New Roman" w:cs="Times New Roman"/>
          <w:b/>
          <w:bCs/>
          <w:sz w:val="40"/>
          <w:szCs w:val="40"/>
          <w:lang w:val="uk-UA"/>
        </w:rPr>
        <w:t>«</w:t>
      </w:r>
      <w:r w:rsidRPr="00A34C96">
        <w:rPr>
          <w:rFonts w:ascii="Times New Roman" w:hAnsi="Times New Roman" w:cs="Times New Roman"/>
          <w:b/>
          <w:bCs/>
          <w:sz w:val="40"/>
          <w:szCs w:val="40"/>
        </w:rPr>
        <w:t>АДВОКАТСЬК</w:t>
      </w:r>
      <w:r w:rsidRPr="00A34C96">
        <w:rPr>
          <w:rFonts w:ascii="Times New Roman" w:hAnsi="Times New Roman" w:cs="Times New Roman"/>
          <w:b/>
          <w:bCs/>
          <w:sz w:val="40"/>
          <w:szCs w:val="40"/>
          <w:lang w:val="uk-UA"/>
        </w:rPr>
        <w:t>І СТУДІЇ 2017»</w:t>
      </w:r>
    </w:p>
    <w:p w:rsidR="001D1E54" w:rsidRPr="00BA376F" w:rsidRDefault="001D1E54" w:rsidP="00BB3432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1D1E54" w:rsidRPr="00A34C96" w:rsidRDefault="001D1E54" w:rsidP="00BB343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4C96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Курс включає 15 авторських тренінгів, на яких ви дізнаєтесь:</w:t>
      </w:r>
    </w:p>
    <w:p w:rsidR="001D1E54" w:rsidRPr="00BA376F" w:rsidRDefault="001D1E54" w:rsidP="00A34C96">
      <w:pPr>
        <w:numPr>
          <w:ilvl w:val="0"/>
          <w:numId w:val="15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стати одним з обраних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 «Вступ до професії адвоката»);</w:t>
      </w:r>
    </w:p>
    <w:p w:rsidR="001D1E54" w:rsidRPr="00BA376F" w:rsidRDefault="001D1E54" w:rsidP="00A34C96">
      <w:pPr>
        <w:numPr>
          <w:ilvl w:val="0"/>
          <w:numId w:val="16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>чи потрібні адвокату добрі манери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не потрапити в ситуацію, коли адвокату потрібен адвокат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2 «Адвокатська етика: формальність чи необхідність?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Юридична відповідальність адвокатів»);</w:t>
      </w:r>
    </w:p>
    <w:p w:rsidR="001D1E54" w:rsidRPr="00BA376F" w:rsidRDefault="001D1E54" w:rsidP="00A34C96">
      <w:pPr>
        <w:numPr>
          <w:ilvl w:val="0"/>
          <w:numId w:val="18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продавати свої послуги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3 «Маркетинг в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адвокатській діяльності»);</w:t>
      </w:r>
    </w:p>
    <w:p w:rsidR="001D1E54" w:rsidRPr="00BA376F" w:rsidRDefault="001D1E54" w:rsidP="00A34C96">
      <w:pPr>
        <w:numPr>
          <w:ilvl w:val="0"/>
          <w:numId w:val="1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хто твій клієнт: друг чи ворог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4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«Робота з клієнтом»);</w:t>
      </w:r>
    </w:p>
    <w:p w:rsidR="001D1E54" w:rsidRPr="00BA376F" w:rsidRDefault="001D1E54" w:rsidP="00A34C96">
      <w:pPr>
        <w:numPr>
          <w:ilvl w:val="0"/>
          <w:numId w:val="20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доводити і переконувати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5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«Доведення і аргументація»);</w:t>
      </w:r>
    </w:p>
    <w:p w:rsidR="001D1E54" w:rsidRPr="00A34C96" w:rsidRDefault="001D1E54" w:rsidP="00A34C96">
      <w:pPr>
        <w:numPr>
          <w:ilvl w:val="0"/>
          <w:numId w:val="21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чому «найкращий підозрюваний» той, хто залишився свідком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6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«Стратегія і тактика захисту: досудове розслідування»);</w:t>
      </w:r>
    </w:p>
    <w:p w:rsidR="001D1E54" w:rsidRPr="00BA376F" w:rsidRDefault="001D1E54" w:rsidP="00A34C96">
      <w:pPr>
        <w:numPr>
          <w:ilvl w:val="0"/>
          <w:numId w:val="2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переконати Феміду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7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«Стратегія і тактика захисту: судовий розгляд»);</w:t>
      </w:r>
    </w:p>
    <w:p w:rsidR="001D1E54" w:rsidRPr="00BA376F" w:rsidRDefault="001D1E54" w:rsidP="00A34C96">
      <w:pPr>
        <w:numPr>
          <w:ilvl w:val="0"/>
          <w:numId w:val="2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отримати задоволення від власного виступу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8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«Психологія публічного виступу»);</w:t>
      </w:r>
    </w:p>
    <w:p w:rsidR="001D1E54" w:rsidRPr="00BA376F" w:rsidRDefault="001D1E54" w:rsidP="00A34C96">
      <w:pPr>
        <w:numPr>
          <w:ilvl w:val="0"/>
          <w:numId w:val="2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працювати з документами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(Тренінг 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9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«Чи можна шляхом письма впливати на підсвідомість людини?»);</w:t>
      </w:r>
    </w:p>
    <w:p w:rsidR="001D1E54" w:rsidRPr="00525113" w:rsidRDefault="001D1E54" w:rsidP="00A34C96">
      <w:pPr>
        <w:numPr>
          <w:ilvl w:val="0"/>
          <w:numId w:val="25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чи є експертиза «королевою» доказів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0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«Експертиза як зброя адвоката»);</w:t>
      </w:r>
    </w:p>
    <w:p w:rsidR="001D1E54" w:rsidRPr="00BA376F" w:rsidRDefault="001D1E54" w:rsidP="00A34C96">
      <w:pPr>
        <w:numPr>
          <w:ilvl w:val="0"/>
          <w:numId w:val="25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як підготувати клієнта до допиту </w:t>
      </w:r>
      <w:r w:rsidRPr="00525113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11 «Тактика і методика допиту»);</w:t>
      </w:r>
    </w:p>
    <w:p w:rsidR="001D1E54" w:rsidRPr="00A34C96" w:rsidRDefault="001D1E54" w:rsidP="00A34C96">
      <w:pPr>
        <w:numPr>
          <w:ilvl w:val="0"/>
          <w:numId w:val="26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отримати чи захистити інформацію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12 «Інформаційні війни в роботі адвоката»);</w:t>
      </w:r>
    </w:p>
    <w:p w:rsidR="001D1E54" w:rsidRPr="00BA376F" w:rsidRDefault="001D1E54" w:rsidP="00A34C96">
      <w:pPr>
        <w:numPr>
          <w:ilvl w:val="0"/>
          <w:numId w:val="27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чи варто довіряти безкоштовному адвокату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13 «Адвокат від ЦБВПД або чи буває безкоштовне якісним»);</w:t>
      </w:r>
    </w:p>
    <w:p w:rsidR="001D1E54" w:rsidRPr="00BA376F" w:rsidRDefault="001D1E54" w:rsidP="00A34C96">
      <w:pPr>
        <w:numPr>
          <w:ilvl w:val="0"/>
          <w:numId w:val="28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поганий мир кращий від доброї війни: чи працює це в юриспруденції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14 «Адвокат-медіатор»);</w:t>
      </w:r>
    </w:p>
    <w:p w:rsidR="001D1E54" w:rsidRPr="00BA376F" w:rsidRDefault="001D1E54" w:rsidP="00A34C96">
      <w:pPr>
        <w:numPr>
          <w:ilvl w:val="0"/>
          <w:numId w:val="29"/>
        </w:numPr>
        <w:spacing w:line="240" w:lineRule="auto"/>
        <w:ind w:left="714" w:hanging="357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як досягти успіху </w:t>
      </w:r>
      <w:r w:rsidRPr="00A34C96">
        <w:rPr>
          <w:rFonts w:ascii="Times New Roman" w:hAnsi="Times New Roman" w:cs="Times New Roman"/>
          <w:i/>
          <w:iCs/>
          <w:sz w:val="26"/>
          <w:szCs w:val="26"/>
          <w:lang w:val="uk-UA"/>
        </w:rPr>
        <w:t>(Тренінг 15 «Секрети майстерності від запрошених адвокатів»).</w:t>
      </w:r>
    </w:p>
    <w:p w:rsidR="001D1E54" w:rsidRDefault="001D1E54" w:rsidP="00BB3432">
      <w:pPr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</w:p>
    <w:p w:rsidR="001D1E54" w:rsidRPr="00BA376F" w:rsidRDefault="001D1E54" w:rsidP="00525113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кремі тренінги можуть проходити на базі профільних установ, що здійснюють діяльність, пов'язану із тематикою тренінгу.</w:t>
      </w:r>
    </w:p>
    <w:p w:rsidR="001D1E54" w:rsidRDefault="001D1E54" w:rsidP="00BB3432">
      <w:pPr>
        <w:spacing w:after="12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1D1E54" w:rsidRPr="00BA376F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b/>
          <w:bCs/>
          <w:sz w:val="26"/>
          <w:szCs w:val="26"/>
          <w:lang w:val="uk-UA"/>
        </w:rPr>
        <w:t>Тренери: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 викладачі П</w:t>
      </w:r>
      <w:r>
        <w:rPr>
          <w:rFonts w:ascii="Times New Roman" w:hAnsi="Times New Roman" w:cs="Times New Roman"/>
          <w:sz w:val="26"/>
          <w:szCs w:val="26"/>
          <w:lang w:val="uk-UA"/>
        </w:rPr>
        <w:t>олтавського юридичного інституту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>, які здійснюють адвокатську практику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1E54" w:rsidRPr="00BA376F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Запрошені фахівці</w:t>
      </w:r>
      <w:r w:rsidRPr="00BA376F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 адвокати, судді, представники правоохоронних структур</w:t>
      </w:r>
      <w:r>
        <w:rPr>
          <w:rFonts w:ascii="Times New Roman" w:hAnsi="Times New Roman" w:cs="Times New Roman"/>
          <w:sz w:val="26"/>
          <w:szCs w:val="26"/>
          <w:lang w:val="uk-UA"/>
        </w:rPr>
        <w:t>, судові експерти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1E54" w:rsidRPr="00BA376F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Старт програми: 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3 жовтня 2017 р. </w:t>
      </w:r>
    </w:p>
    <w:p w:rsidR="001D1E54" w:rsidRPr="00BA376F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376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Час проведення тренінгів: 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вівторок, четвер з </w:t>
      </w:r>
      <w:r>
        <w:rPr>
          <w:rFonts w:ascii="Times New Roman" w:hAnsi="Times New Roman" w:cs="Times New Roman"/>
          <w:sz w:val="26"/>
          <w:szCs w:val="26"/>
          <w:lang w:val="uk-UA"/>
        </w:rPr>
        <w:t>16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>0 до 1</w:t>
      </w:r>
      <w:r>
        <w:rPr>
          <w:rFonts w:ascii="Times New Roman" w:hAnsi="Times New Roman" w:cs="Times New Roman"/>
          <w:sz w:val="26"/>
          <w:szCs w:val="26"/>
          <w:lang w:val="uk-UA"/>
        </w:rPr>
        <w:t>8.0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2511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25113">
        <w:rPr>
          <w:rFonts w:ascii="Times New Roman" w:hAnsi="Times New Roman" w:cs="Times New Roman"/>
          <w:i/>
          <w:iCs/>
          <w:sz w:val="24"/>
          <w:szCs w:val="24"/>
          <w:lang w:val="uk-UA"/>
        </w:rPr>
        <w:t>час проведення може бути змінено з урахуванням інтересів набраних груп</w:t>
      </w:r>
      <w:r w:rsidRPr="0052511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1E54" w:rsidRPr="00A34C96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Основне м</w:t>
      </w:r>
      <w:r w:rsidRPr="00BA376F">
        <w:rPr>
          <w:rFonts w:ascii="Times New Roman" w:hAnsi="Times New Roman" w:cs="Times New Roman"/>
          <w:b/>
          <w:bCs/>
          <w:sz w:val="26"/>
          <w:szCs w:val="26"/>
          <w:lang w:val="uk-UA"/>
        </w:rPr>
        <w:t>ісце проведення:</w:t>
      </w:r>
      <w:r w:rsidRPr="00BA376F">
        <w:rPr>
          <w:rFonts w:ascii="Times New Roman" w:hAnsi="Times New Roman" w:cs="Times New Roman"/>
          <w:sz w:val="26"/>
          <w:szCs w:val="26"/>
          <w:lang w:val="uk-UA"/>
        </w:rPr>
        <w:t xml:space="preserve"> Полтавський юридичний </w:t>
      </w:r>
      <w:r w:rsidRPr="00A34C96">
        <w:rPr>
          <w:rFonts w:ascii="Times New Roman" w:hAnsi="Times New Roman" w:cs="Times New Roman"/>
          <w:sz w:val="26"/>
          <w:szCs w:val="26"/>
          <w:lang w:val="uk-UA"/>
        </w:rPr>
        <w:t>інститут, п-т Першотравневий 5, ауд. 205 А.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(о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кремі тренінги можуть проходити на базі профільних установ, що здійснюють діяльність, пов'язану із тематикою тренінгу).</w:t>
      </w:r>
    </w:p>
    <w:p w:rsidR="001D1E54" w:rsidRPr="00A34C96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4C96">
        <w:rPr>
          <w:rFonts w:ascii="Times New Roman" w:hAnsi="Times New Roman" w:cs="Times New Roman"/>
          <w:b/>
          <w:bCs/>
          <w:sz w:val="26"/>
          <w:szCs w:val="26"/>
          <w:lang w:val="uk-UA"/>
        </w:rPr>
        <w:t>Вартість програми:</w:t>
      </w:r>
      <w:r w:rsidRPr="00A34C96">
        <w:rPr>
          <w:rFonts w:ascii="Times New Roman" w:hAnsi="Times New Roman" w:cs="Times New Roman"/>
          <w:sz w:val="26"/>
          <w:szCs w:val="26"/>
          <w:lang w:val="uk-UA"/>
        </w:rPr>
        <w:t xml:space="preserve"> 1900 грн.</w:t>
      </w:r>
    </w:p>
    <w:p w:rsidR="001D1E54" w:rsidRPr="000B560F" w:rsidRDefault="001D1E54" w:rsidP="00BB3432">
      <w:pPr>
        <w:spacing w:after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34C96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Як записатися на програму: </w:t>
      </w:r>
      <w:r w:rsidRPr="00A34C96">
        <w:rPr>
          <w:rFonts w:ascii="Times New Roman" w:hAnsi="Times New Roman" w:cs="Times New Roman"/>
          <w:sz w:val="26"/>
          <w:szCs w:val="26"/>
          <w:lang w:val="uk-UA"/>
        </w:rPr>
        <w:t>до 20 вересня 2017</w:t>
      </w:r>
      <w:r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A34C96">
        <w:rPr>
          <w:rFonts w:ascii="Times New Roman" w:hAnsi="Times New Roman" w:cs="Times New Roman"/>
          <w:sz w:val="26"/>
          <w:szCs w:val="26"/>
          <w:lang w:val="uk-UA"/>
        </w:rPr>
        <w:t>р. подати заявку за адресою: п-т Першотравневий 5, ауд. 701Б. Попередній</w:t>
      </w:r>
      <w:r w:rsidRPr="000B560F">
        <w:rPr>
          <w:rFonts w:ascii="Times New Roman" w:hAnsi="Times New Roman" w:cs="Times New Roman"/>
          <w:sz w:val="26"/>
          <w:szCs w:val="26"/>
          <w:lang w:val="uk-UA"/>
        </w:rPr>
        <w:t xml:space="preserve"> запис можливий за телефоном: 066 753 35 40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0B560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BA376F">
        <w:rPr>
          <w:rFonts w:ascii="Times New Roman" w:hAnsi="Times New Roman" w:cs="Times New Roman"/>
          <w:b/>
          <w:bCs/>
          <w:sz w:val="26"/>
          <w:szCs w:val="26"/>
          <w:lang w:val="uk-UA"/>
        </w:rPr>
        <w:t>Кількість учасників обмежена.</w:t>
      </w:r>
    </w:p>
    <w:p w:rsidR="001D1E54" w:rsidRPr="007D5478" w:rsidRDefault="001D1E54" w:rsidP="00BB3432">
      <w:pPr>
        <w:spacing w:after="120"/>
        <w:jc w:val="both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0B560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 завершенн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ю</w:t>
      </w:r>
      <w:r w:rsidRPr="000B560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навчання</w:t>
      </w:r>
      <w:r w:rsidRPr="000B560F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 всім учасникам </w:t>
      </w:r>
      <w:r w:rsidRPr="000B560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видається сертифікат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. </w:t>
      </w:r>
      <w:r w:rsidRPr="007D5478">
        <w:rPr>
          <w:rFonts w:ascii="Times New Roman" w:hAnsi="Times New Roman" w:cs="Times New Roman"/>
          <w:i/>
          <w:iCs/>
          <w:sz w:val="26"/>
          <w:szCs w:val="26"/>
        </w:rPr>
        <w:t>Сертиф</w:t>
      </w:r>
      <w:r w:rsidRPr="007D5478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ікат враховуватиметься при </w:t>
      </w:r>
      <w:r w:rsidRPr="007D5478">
        <w:rPr>
          <w:rFonts w:ascii="Times New Roman" w:hAnsi="Times New Roman" w:cs="Times New Roman"/>
          <w:i/>
          <w:iCs/>
          <w:sz w:val="26"/>
          <w:szCs w:val="26"/>
        </w:rPr>
        <w:t>відборі студентів для проходження виробничої практики до провідних юридичинчних фірм, адвокатських об’єднань та адвокатів</w:t>
      </w:r>
      <w:r>
        <w:rPr>
          <w:rFonts w:ascii="Times New Roman" w:hAnsi="Times New Roman" w:cs="Times New Roman"/>
          <w:i/>
          <w:iCs/>
          <w:sz w:val="26"/>
          <w:szCs w:val="26"/>
          <w:lang w:val="uk-UA"/>
        </w:rPr>
        <w:t>.</w:t>
      </w:r>
    </w:p>
    <w:p w:rsidR="001D1E54" w:rsidRPr="00BA376F" w:rsidRDefault="001D1E54" w:rsidP="0002493C">
      <w:pPr>
        <w:rPr>
          <w:rFonts w:ascii="Times New Roman" w:hAnsi="Times New Roman" w:cs="Times New Roman"/>
          <w:sz w:val="26"/>
          <w:szCs w:val="26"/>
        </w:rPr>
      </w:pPr>
    </w:p>
    <w:sectPr w:rsidR="001D1E54" w:rsidRPr="00BA376F" w:rsidSect="004662AA">
      <w:headerReference w:type="default" r:id="rId7"/>
      <w:pgSz w:w="11906" w:h="16838"/>
      <w:pgMar w:top="851" w:right="851" w:bottom="851" w:left="851" w:header="708" w:footer="708" w:gutter="0"/>
      <w:pgBorders w:offsetFrom="page">
        <w:top w:val="thinThickThinSmallGap" w:sz="24" w:space="24" w:color="4F81BD"/>
        <w:left w:val="thinThickThinSmallGap" w:sz="24" w:space="24" w:color="4F81BD"/>
        <w:bottom w:val="thinThickThinSmallGap" w:sz="24" w:space="24" w:color="4F81BD"/>
        <w:right w:val="thinThickThinSmallGap" w:sz="24" w:space="24" w:color="4F81BD"/>
      </w:pgBorders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E54" w:rsidRDefault="001D1E54" w:rsidP="00A27A15">
      <w:pPr>
        <w:spacing w:after="0" w:line="240" w:lineRule="auto"/>
      </w:pPr>
      <w:r>
        <w:separator/>
      </w:r>
    </w:p>
  </w:endnote>
  <w:endnote w:type="continuationSeparator" w:id="0">
    <w:p w:rsidR="001D1E54" w:rsidRDefault="001D1E54" w:rsidP="00A2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E54" w:rsidRDefault="001D1E54" w:rsidP="00A27A15">
      <w:pPr>
        <w:spacing w:after="0" w:line="240" w:lineRule="auto"/>
      </w:pPr>
      <w:r>
        <w:separator/>
      </w:r>
    </w:p>
  </w:footnote>
  <w:footnote w:type="continuationSeparator" w:id="0">
    <w:p w:rsidR="001D1E54" w:rsidRDefault="001D1E54" w:rsidP="00A2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E54" w:rsidRDefault="001D1E54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43682" o:spid="_x0000_s2049" type="#_x0000_t75" style="position:absolute;margin-left:0;margin-top:0;width:570pt;height:468.8pt;z-index:-25165619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E8B"/>
    <w:multiLevelType w:val="hybridMultilevel"/>
    <w:tmpl w:val="FEC44A8C"/>
    <w:lvl w:ilvl="0" w:tplc="9FE47A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2562A8"/>
    <w:multiLevelType w:val="hybridMultilevel"/>
    <w:tmpl w:val="81F63500"/>
    <w:lvl w:ilvl="0" w:tplc="46908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3620A3"/>
    <w:multiLevelType w:val="hybridMultilevel"/>
    <w:tmpl w:val="6CEE4D80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B35AB"/>
    <w:multiLevelType w:val="hybridMultilevel"/>
    <w:tmpl w:val="33CEEBF2"/>
    <w:lvl w:ilvl="0" w:tplc="0B062C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C11E2C"/>
    <w:multiLevelType w:val="hybridMultilevel"/>
    <w:tmpl w:val="B17ED266"/>
    <w:lvl w:ilvl="0" w:tplc="288A81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E60FF4"/>
    <w:multiLevelType w:val="hybridMultilevel"/>
    <w:tmpl w:val="727C9E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894423"/>
    <w:multiLevelType w:val="hybridMultilevel"/>
    <w:tmpl w:val="90DCCAB8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20D57"/>
    <w:multiLevelType w:val="hybridMultilevel"/>
    <w:tmpl w:val="F36C2576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C076E7"/>
    <w:multiLevelType w:val="hybridMultilevel"/>
    <w:tmpl w:val="7C8C913C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632DAF"/>
    <w:multiLevelType w:val="hybridMultilevel"/>
    <w:tmpl w:val="AD2614CE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097155"/>
    <w:multiLevelType w:val="hybridMultilevel"/>
    <w:tmpl w:val="4906C796"/>
    <w:lvl w:ilvl="0" w:tplc="1EBC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36C5137"/>
    <w:multiLevelType w:val="multilevel"/>
    <w:tmpl w:val="5AEC8E9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2">
    <w:nsid w:val="49977A6E"/>
    <w:multiLevelType w:val="hybridMultilevel"/>
    <w:tmpl w:val="541C104C"/>
    <w:lvl w:ilvl="0" w:tplc="C4DA92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DB128E"/>
    <w:multiLevelType w:val="hybridMultilevel"/>
    <w:tmpl w:val="2EF2878C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180667"/>
    <w:multiLevelType w:val="hybridMultilevel"/>
    <w:tmpl w:val="78140362"/>
    <w:lvl w:ilvl="0" w:tplc="D44AC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C843715"/>
    <w:multiLevelType w:val="hybridMultilevel"/>
    <w:tmpl w:val="DC9CE8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AD17D8"/>
    <w:multiLevelType w:val="hybridMultilevel"/>
    <w:tmpl w:val="CA5CB3E4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546F97"/>
    <w:multiLevelType w:val="hybridMultilevel"/>
    <w:tmpl w:val="927AD9DC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F20B3D"/>
    <w:multiLevelType w:val="hybridMultilevel"/>
    <w:tmpl w:val="B9707F70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586380"/>
    <w:multiLevelType w:val="hybridMultilevel"/>
    <w:tmpl w:val="183CF8B4"/>
    <w:lvl w:ilvl="0" w:tplc="8C4EF3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E132B9"/>
    <w:multiLevelType w:val="hybridMultilevel"/>
    <w:tmpl w:val="FD4C1904"/>
    <w:lvl w:ilvl="0" w:tplc="202472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8963BAB"/>
    <w:multiLevelType w:val="hybridMultilevel"/>
    <w:tmpl w:val="7D84BE0A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4842D9"/>
    <w:multiLevelType w:val="hybridMultilevel"/>
    <w:tmpl w:val="A5F2A3FE"/>
    <w:lvl w:ilvl="0" w:tplc="C4604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6790EC4"/>
    <w:multiLevelType w:val="hybridMultilevel"/>
    <w:tmpl w:val="8D5A1FD8"/>
    <w:lvl w:ilvl="0" w:tplc="9CAAA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0843E87"/>
    <w:multiLevelType w:val="hybridMultilevel"/>
    <w:tmpl w:val="253A7496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6118E7"/>
    <w:multiLevelType w:val="hybridMultilevel"/>
    <w:tmpl w:val="0DD61E30"/>
    <w:lvl w:ilvl="0" w:tplc="7BACEC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B63716"/>
    <w:multiLevelType w:val="hybridMultilevel"/>
    <w:tmpl w:val="0778C406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80042C"/>
    <w:multiLevelType w:val="hybridMultilevel"/>
    <w:tmpl w:val="70CCE0F6"/>
    <w:lvl w:ilvl="0" w:tplc="BD26D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862FEE"/>
    <w:multiLevelType w:val="hybridMultilevel"/>
    <w:tmpl w:val="EF96EBDA"/>
    <w:lvl w:ilvl="0" w:tplc="5622AE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3"/>
  </w:num>
  <w:num w:numId="3">
    <w:abstractNumId w:val="0"/>
  </w:num>
  <w:num w:numId="4">
    <w:abstractNumId w:val="4"/>
  </w:num>
  <w:num w:numId="5">
    <w:abstractNumId w:val="22"/>
  </w:num>
  <w:num w:numId="6">
    <w:abstractNumId w:val="3"/>
  </w:num>
  <w:num w:numId="7">
    <w:abstractNumId w:val="14"/>
  </w:num>
  <w:num w:numId="8">
    <w:abstractNumId w:val="25"/>
  </w:num>
  <w:num w:numId="9">
    <w:abstractNumId w:val="19"/>
  </w:num>
  <w:num w:numId="10">
    <w:abstractNumId w:val="10"/>
  </w:num>
  <w:num w:numId="11">
    <w:abstractNumId w:val="27"/>
  </w:num>
  <w:num w:numId="12">
    <w:abstractNumId w:val="11"/>
  </w:num>
  <w:num w:numId="13">
    <w:abstractNumId w:val="1"/>
  </w:num>
  <w:num w:numId="14">
    <w:abstractNumId w:val="12"/>
  </w:num>
  <w:num w:numId="15">
    <w:abstractNumId w:val="5"/>
  </w:num>
  <w:num w:numId="16">
    <w:abstractNumId w:val="15"/>
  </w:num>
  <w:num w:numId="17">
    <w:abstractNumId w:val="6"/>
  </w:num>
  <w:num w:numId="18">
    <w:abstractNumId w:val="21"/>
  </w:num>
  <w:num w:numId="19">
    <w:abstractNumId w:val="9"/>
  </w:num>
  <w:num w:numId="20">
    <w:abstractNumId w:val="17"/>
  </w:num>
  <w:num w:numId="21">
    <w:abstractNumId w:val="18"/>
  </w:num>
  <w:num w:numId="22">
    <w:abstractNumId w:val="13"/>
  </w:num>
  <w:num w:numId="23">
    <w:abstractNumId w:val="28"/>
  </w:num>
  <w:num w:numId="24">
    <w:abstractNumId w:val="2"/>
  </w:num>
  <w:num w:numId="25">
    <w:abstractNumId w:val="7"/>
  </w:num>
  <w:num w:numId="26">
    <w:abstractNumId w:val="26"/>
  </w:num>
  <w:num w:numId="27">
    <w:abstractNumId w:val="8"/>
  </w:num>
  <w:num w:numId="28">
    <w:abstractNumId w:val="24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859"/>
    <w:rsid w:val="00006558"/>
    <w:rsid w:val="00017E39"/>
    <w:rsid w:val="000227CE"/>
    <w:rsid w:val="0002493C"/>
    <w:rsid w:val="00034968"/>
    <w:rsid w:val="00034DF4"/>
    <w:rsid w:val="000363DE"/>
    <w:rsid w:val="00036A10"/>
    <w:rsid w:val="00041FFF"/>
    <w:rsid w:val="00042AB4"/>
    <w:rsid w:val="0005149B"/>
    <w:rsid w:val="00055C7B"/>
    <w:rsid w:val="000659F2"/>
    <w:rsid w:val="00066754"/>
    <w:rsid w:val="00070ECE"/>
    <w:rsid w:val="000809AB"/>
    <w:rsid w:val="000962AE"/>
    <w:rsid w:val="000B07C5"/>
    <w:rsid w:val="000B3D66"/>
    <w:rsid w:val="000B560F"/>
    <w:rsid w:val="000B7083"/>
    <w:rsid w:val="000B7D0F"/>
    <w:rsid w:val="000C6503"/>
    <w:rsid w:val="000D5AED"/>
    <w:rsid w:val="000D5DB5"/>
    <w:rsid w:val="000E125D"/>
    <w:rsid w:val="000E3EC8"/>
    <w:rsid w:val="000E7993"/>
    <w:rsid w:val="001062B4"/>
    <w:rsid w:val="00110587"/>
    <w:rsid w:val="00110ED7"/>
    <w:rsid w:val="00111571"/>
    <w:rsid w:val="00112EEB"/>
    <w:rsid w:val="0012033A"/>
    <w:rsid w:val="001243F4"/>
    <w:rsid w:val="00137C9F"/>
    <w:rsid w:val="00143C05"/>
    <w:rsid w:val="00155577"/>
    <w:rsid w:val="00157C9D"/>
    <w:rsid w:val="001623FB"/>
    <w:rsid w:val="001624FB"/>
    <w:rsid w:val="00172748"/>
    <w:rsid w:val="00173069"/>
    <w:rsid w:val="001730E4"/>
    <w:rsid w:val="00180649"/>
    <w:rsid w:val="00181F42"/>
    <w:rsid w:val="00186A57"/>
    <w:rsid w:val="00194987"/>
    <w:rsid w:val="001A59FC"/>
    <w:rsid w:val="001B548C"/>
    <w:rsid w:val="001B6D84"/>
    <w:rsid w:val="001C310A"/>
    <w:rsid w:val="001C60B9"/>
    <w:rsid w:val="001D0B6C"/>
    <w:rsid w:val="001D1E54"/>
    <w:rsid w:val="001D6A3E"/>
    <w:rsid w:val="001E6342"/>
    <w:rsid w:val="001F5930"/>
    <w:rsid w:val="001F6D73"/>
    <w:rsid w:val="00202BE0"/>
    <w:rsid w:val="00210225"/>
    <w:rsid w:val="00213529"/>
    <w:rsid w:val="00221EEA"/>
    <w:rsid w:val="00222C9C"/>
    <w:rsid w:val="00231542"/>
    <w:rsid w:val="00235C5E"/>
    <w:rsid w:val="00240A48"/>
    <w:rsid w:val="002677A9"/>
    <w:rsid w:val="00273DE9"/>
    <w:rsid w:val="00282505"/>
    <w:rsid w:val="00282F9E"/>
    <w:rsid w:val="00283818"/>
    <w:rsid w:val="00284B64"/>
    <w:rsid w:val="002938D3"/>
    <w:rsid w:val="002A2CB7"/>
    <w:rsid w:val="002A565A"/>
    <w:rsid w:val="002B2D87"/>
    <w:rsid w:val="002B529D"/>
    <w:rsid w:val="002B52F9"/>
    <w:rsid w:val="002C5BF4"/>
    <w:rsid w:val="002D37CA"/>
    <w:rsid w:val="002F2F56"/>
    <w:rsid w:val="002F6AE9"/>
    <w:rsid w:val="00306A61"/>
    <w:rsid w:val="003120D7"/>
    <w:rsid w:val="00323ACD"/>
    <w:rsid w:val="003311D0"/>
    <w:rsid w:val="0034425A"/>
    <w:rsid w:val="00353020"/>
    <w:rsid w:val="003535B7"/>
    <w:rsid w:val="00353711"/>
    <w:rsid w:val="00364AA2"/>
    <w:rsid w:val="00366A98"/>
    <w:rsid w:val="003717C4"/>
    <w:rsid w:val="003820B9"/>
    <w:rsid w:val="003900A8"/>
    <w:rsid w:val="003A7E0B"/>
    <w:rsid w:val="003B54D9"/>
    <w:rsid w:val="003B6CCC"/>
    <w:rsid w:val="003C222E"/>
    <w:rsid w:val="003C2F3F"/>
    <w:rsid w:val="003C5419"/>
    <w:rsid w:val="0040781D"/>
    <w:rsid w:val="00416577"/>
    <w:rsid w:val="00423103"/>
    <w:rsid w:val="00430B46"/>
    <w:rsid w:val="00430EA3"/>
    <w:rsid w:val="004513EB"/>
    <w:rsid w:val="00455795"/>
    <w:rsid w:val="004636B6"/>
    <w:rsid w:val="00464BAD"/>
    <w:rsid w:val="004662AA"/>
    <w:rsid w:val="00470E1F"/>
    <w:rsid w:val="00477199"/>
    <w:rsid w:val="004A3CE1"/>
    <w:rsid w:val="004A3D31"/>
    <w:rsid w:val="004A4C6E"/>
    <w:rsid w:val="004A616C"/>
    <w:rsid w:val="004B58A7"/>
    <w:rsid w:val="004C2176"/>
    <w:rsid w:val="004C292D"/>
    <w:rsid w:val="004C3149"/>
    <w:rsid w:val="004C41F4"/>
    <w:rsid w:val="004C74AE"/>
    <w:rsid w:val="004E1761"/>
    <w:rsid w:val="004E232A"/>
    <w:rsid w:val="004F5BEC"/>
    <w:rsid w:val="00506161"/>
    <w:rsid w:val="00525113"/>
    <w:rsid w:val="00526515"/>
    <w:rsid w:val="005418BA"/>
    <w:rsid w:val="00546481"/>
    <w:rsid w:val="00547325"/>
    <w:rsid w:val="0055221C"/>
    <w:rsid w:val="00552675"/>
    <w:rsid w:val="005652C0"/>
    <w:rsid w:val="00570AF9"/>
    <w:rsid w:val="00570E05"/>
    <w:rsid w:val="00572840"/>
    <w:rsid w:val="0057372D"/>
    <w:rsid w:val="00577375"/>
    <w:rsid w:val="00583DDB"/>
    <w:rsid w:val="00584A70"/>
    <w:rsid w:val="00585CFE"/>
    <w:rsid w:val="005A05AF"/>
    <w:rsid w:val="005A220D"/>
    <w:rsid w:val="005A2720"/>
    <w:rsid w:val="005B4710"/>
    <w:rsid w:val="005C0976"/>
    <w:rsid w:val="005C3A5C"/>
    <w:rsid w:val="005E5B86"/>
    <w:rsid w:val="005E7424"/>
    <w:rsid w:val="00614D4B"/>
    <w:rsid w:val="006160F4"/>
    <w:rsid w:val="006214B6"/>
    <w:rsid w:val="00622E04"/>
    <w:rsid w:val="00624385"/>
    <w:rsid w:val="00630ED5"/>
    <w:rsid w:val="0064214D"/>
    <w:rsid w:val="00663CFE"/>
    <w:rsid w:val="00676E45"/>
    <w:rsid w:val="00683078"/>
    <w:rsid w:val="00684FC0"/>
    <w:rsid w:val="0069752F"/>
    <w:rsid w:val="006A10F1"/>
    <w:rsid w:val="006A2943"/>
    <w:rsid w:val="006B3632"/>
    <w:rsid w:val="006B390E"/>
    <w:rsid w:val="006B4936"/>
    <w:rsid w:val="006C78BB"/>
    <w:rsid w:val="006D24E3"/>
    <w:rsid w:val="006D4E3F"/>
    <w:rsid w:val="006E401F"/>
    <w:rsid w:val="006F26AB"/>
    <w:rsid w:val="006F52C9"/>
    <w:rsid w:val="006F5F5D"/>
    <w:rsid w:val="006F74DC"/>
    <w:rsid w:val="00701B96"/>
    <w:rsid w:val="007240F7"/>
    <w:rsid w:val="00725F64"/>
    <w:rsid w:val="00727654"/>
    <w:rsid w:val="00736C5B"/>
    <w:rsid w:val="00744464"/>
    <w:rsid w:val="0075110F"/>
    <w:rsid w:val="0075561E"/>
    <w:rsid w:val="007609B1"/>
    <w:rsid w:val="007676F0"/>
    <w:rsid w:val="00767DE4"/>
    <w:rsid w:val="00792328"/>
    <w:rsid w:val="007A3859"/>
    <w:rsid w:val="007C6A68"/>
    <w:rsid w:val="007C7C8C"/>
    <w:rsid w:val="007D5478"/>
    <w:rsid w:val="007E237D"/>
    <w:rsid w:val="007E4D17"/>
    <w:rsid w:val="00806698"/>
    <w:rsid w:val="0080670A"/>
    <w:rsid w:val="00822713"/>
    <w:rsid w:val="00826B2F"/>
    <w:rsid w:val="0083039D"/>
    <w:rsid w:val="00863CDC"/>
    <w:rsid w:val="00882EC2"/>
    <w:rsid w:val="008875D6"/>
    <w:rsid w:val="00887B0D"/>
    <w:rsid w:val="00891DE8"/>
    <w:rsid w:val="008955F8"/>
    <w:rsid w:val="0089781E"/>
    <w:rsid w:val="008A4471"/>
    <w:rsid w:val="008C7B62"/>
    <w:rsid w:val="008D634E"/>
    <w:rsid w:val="008E4503"/>
    <w:rsid w:val="008F1794"/>
    <w:rsid w:val="00901588"/>
    <w:rsid w:val="00905914"/>
    <w:rsid w:val="009302C3"/>
    <w:rsid w:val="0093189D"/>
    <w:rsid w:val="00934FA5"/>
    <w:rsid w:val="00944170"/>
    <w:rsid w:val="00947619"/>
    <w:rsid w:val="009542F0"/>
    <w:rsid w:val="00962A7F"/>
    <w:rsid w:val="009674FF"/>
    <w:rsid w:val="009913DA"/>
    <w:rsid w:val="0099589F"/>
    <w:rsid w:val="009A2956"/>
    <w:rsid w:val="009A735B"/>
    <w:rsid w:val="009B5E4F"/>
    <w:rsid w:val="009C3C5C"/>
    <w:rsid w:val="009C6874"/>
    <w:rsid w:val="009D3347"/>
    <w:rsid w:val="009D7DA6"/>
    <w:rsid w:val="009E53C7"/>
    <w:rsid w:val="009E5423"/>
    <w:rsid w:val="009E6D14"/>
    <w:rsid w:val="009F0C78"/>
    <w:rsid w:val="009F36D5"/>
    <w:rsid w:val="00A133EB"/>
    <w:rsid w:val="00A14B82"/>
    <w:rsid w:val="00A20580"/>
    <w:rsid w:val="00A27A15"/>
    <w:rsid w:val="00A27D64"/>
    <w:rsid w:val="00A34C96"/>
    <w:rsid w:val="00A3621D"/>
    <w:rsid w:val="00A4397D"/>
    <w:rsid w:val="00A56480"/>
    <w:rsid w:val="00A60E77"/>
    <w:rsid w:val="00A814AE"/>
    <w:rsid w:val="00A919F6"/>
    <w:rsid w:val="00A91FB0"/>
    <w:rsid w:val="00A95AFA"/>
    <w:rsid w:val="00AA6AFD"/>
    <w:rsid w:val="00AB6F91"/>
    <w:rsid w:val="00AC2488"/>
    <w:rsid w:val="00AC5E0C"/>
    <w:rsid w:val="00AC7777"/>
    <w:rsid w:val="00AD016B"/>
    <w:rsid w:val="00AE2031"/>
    <w:rsid w:val="00AE6DFF"/>
    <w:rsid w:val="00AF4C34"/>
    <w:rsid w:val="00AF7FC5"/>
    <w:rsid w:val="00B02C18"/>
    <w:rsid w:val="00B11629"/>
    <w:rsid w:val="00B136BC"/>
    <w:rsid w:val="00B25D41"/>
    <w:rsid w:val="00B30C2E"/>
    <w:rsid w:val="00B433EA"/>
    <w:rsid w:val="00B503F6"/>
    <w:rsid w:val="00B67148"/>
    <w:rsid w:val="00B70D0A"/>
    <w:rsid w:val="00B75329"/>
    <w:rsid w:val="00B8151D"/>
    <w:rsid w:val="00B82A69"/>
    <w:rsid w:val="00B940C2"/>
    <w:rsid w:val="00B9595B"/>
    <w:rsid w:val="00B96E6E"/>
    <w:rsid w:val="00BA0AB2"/>
    <w:rsid w:val="00BA376F"/>
    <w:rsid w:val="00BA3A03"/>
    <w:rsid w:val="00BA505F"/>
    <w:rsid w:val="00BB18B0"/>
    <w:rsid w:val="00BB3432"/>
    <w:rsid w:val="00BB37F8"/>
    <w:rsid w:val="00BC0EAA"/>
    <w:rsid w:val="00BC0EC9"/>
    <w:rsid w:val="00BD7497"/>
    <w:rsid w:val="00BF7AD3"/>
    <w:rsid w:val="00C01B12"/>
    <w:rsid w:val="00C12CE5"/>
    <w:rsid w:val="00C22B3A"/>
    <w:rsid w:val="00C42DB8"/>
    <w:rsid w:val="00C44731"/>
    <w:rsid w:val="00C44F09"/>
    <w:rsid w:val="00C45BAE"/>
    <w:rsid w:val="00C5028F"/>
    <w:rsid w:val="00C5381A"/>
    <w:rsid w:val="00C555EB"/>
    <w:rsid w:val="00C6140A"/>
    <w:rsid w:val="00C63FB4"/>
    <w:rsid w:val="00C65785"/>
    <w:rsid w:val="00C7227C"/>
    <w:rsid w:val="00C86B90"/>
    <w:rsid w:val="00C91606"/>
    <w:rsid w:val="00CA378F"/>
    <w:rsid w:val="00CB06AF"/>
    <w:rsid w:val="00CE1DED"/>
    <w:rsid w:val="00CE77AC"/>
    <w:rsid w:val="00CF5400"/>
    <w:rsid w:val="00CF76ED"/>
    <w:rsid w:val="00D0550C"/>
    <w:rsid w:val="00D1119D"/>
    <w:rsid w:val="00D1174A"/>
    <w:rsid w:val="00D16999"/>
    <w:rsid w:val="00D17244"/>
    <w:rsid w:val="00D35961"/>
    <w:rsid w:val="00D4020D"/>
    <w:rsid w:val="00D51F40"/>
    <w:rsid w:val="00D67F95"/>
    <w:rsid w:val="00D7258D"/>
    <w:rsid w:val="00D82E42"/>
    <w:rsid w:val="00D96C0F"/>
    <w:rsid w:val="00DA0DE1"/>
    <w:rsid w:val="00DA3D6B"/>
    <w:rsid w:val="00DB50BA"/>
    <w:rsid w:val="00DB6A53"/>
    <w:rsid w:val="00DC1388"/>
    <w:rsid w:val="00DC6D1A"/>
    <w:rsid w:val="00DD27EC"/>
    <w:rsid w:val="00DD7D95"/>
    <w:rsid w:val="00DE5756"/>
    <w:rsid w:val="00DF0F3C"/>
    <w:rsid w:val="00DF46F3"/>
    <w:rsid w:val="00E0319F"/>
    <w:rsid w:val="00E04B6D"/>
    <w:rsid w:val="00E054CB"/>
    <w:rsid w:val="00E1062F"/>
    <w:rsid w:val="00E10BA3"/>
    <w:rsid w:val="00E10E8B"/>
    <w:rsid w:val="00E3669A"/>
    <w:rsid w:val="00E5028C"/>
    <w:rsid w:val="00E506C6"/>
    <w:rsid w:val="00E51616"/>
    <w:rsid w:val="00E5344F"/>
    <w:rsid w:val="00E663F5"/>
    <w:rsid w:val="00E77156"/>
    <w:rsid w:val="00E82CD5"/>
    <w:rsid w:val="00E831F7"/>
    <w:rsid w:val="00E95C09"/>
    <w:rsid w:val="00EA03A3"/>
    <w:rsid w:val="00EA0E1E"/>
    <w:rsid w:val="00EA5836"/>
    <w:rsid w:val="00EA6F97"/>
    <w:rsid w:val="00EA71F5"/>
    <w:rsid w:val="00EB6D64"/>
    <w:rsid w:val="00EC278F"/>
    <w:rsid w:val="00EC5A2D"/>
    <w:rsid w:val="00ED30F2"/>
    <w:rsid w:val="00EF01DD"/>
    <w:rsid w:val="00EF0504"/>
    <w:rsid w:val="00EF09BE"/>
    <w:rsid w:val="00EF46A8"/>
    <w:rsid w:val="00F00D43"/>
    <w:rsid w:val="00F17D12"/>
    <w:rsid w:val="00F320EB"/>
    <w:rsid w:val="00F32AC6"/>
    <w:rsid w:val="00F45239"/>
    <w:rsid w:val="00F52D48"/>
    <w:rsid w:val="00F54A11"/>
    <w:rsid w:val="00F6168E"/>
    <w:rsid w:val="00F61FA5"/>
    <w:rsid w:val="00F64782"/>
    <w:rsid w:val="00F6723D"/>
    <w:rsid w:val="00F67D3F"/>
    <w:rsid w:val="00F74FD8"/>
    <w:rsid w:val="00F86FB8"/>
    <w:rsid w:val="00F9193F"/>
    <w:rsid w:val="00FA24E0"/>
    <w:rsid w:val="00FA768A"/>
    <w:rsid w:val="00FB1CFA"/>
    <w:rsid w:val="00FC07F6"/>
    <w:rsid w:val="00FC7DDC"/>
    <w:rsid w:val="00FE2A03"/>
    <w:rsid w:val="00FF106F"/>
    <w:rsid w:val="00FF34E9"/>
    <w:rsid w:val="00FF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0E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7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27A15"/>
  </w:style>
  <w:style w:type="paragraph" w:styleId="Footer">
    <w:name w:val="footer"/>
    <w:basedOn w:val="Normal"/>
    <w:link w:val="FooterChar"/>
    <w:uiPriority w:val="99"/>
    <w:rsid w:val="00A27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27A15"/>
  </w:style>
  <w:style w:type="character" w:styleId="Hyperlink">
    <w:name w:val="Hyperlink"/>
    <w:basedOn w:val="DefaultParagraphFont"/>
    <w:uiPriority w:val="99"/>
    <w:rsid w:val="00464BAD"/>
    <w:rPr>
      <w:color w:val="0000FF"/>
      <w:u w:val="single"/>
    </w:rPr>
  </w:style>
  <w:style w:type="paragraph" w:styleId="NoSpacing">
    <w:name w:val="No Spacing"/>
    <w:uiPriority w:val="99"/>
    <w:qFormat/>
    <w:rsid w:val="00464BAD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1730E4"/>
    <w:pPr>
      <w:ind w:left="720"/>
    </w:pPr>
  </w:style>
  <w:style w:type="paragraph" w:customStyle="1" w:styleId="CharChar2">
    <w:name w:val="Char Char2"/>
    <w:basedOn w:val="Normal"/>
    <w:uiPriority w:val="99"/>
    <w:rsid w:val="00BB343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4553</TotalTime>
  <Pages>2</Pages>
  <Words>401</Words>
  <Characters>2287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tax_lawyer</dc:creator>
  <cp:keywords/>
  <dc:description/>
  <cp:lastModifiedBy>admin</cp:lastModifiedBy>
  <cp:revision>107</cp:revision>
  <dcterms:created xsi:type="dcterms:W3CDTF">2014-02-09T10:35:00Z</dcterms:created>
  <dcterms:modified xsi:type="dcterms:W3CDTF">2017-09-12T13:12:00Z</dcterms:modified>
</cp:coreProperties>
</file>